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A66" w:rsidRPr="002529FC" w:rsidRDefault="00996A66">
      <w:pPr>
        <w:rPr>
          <w:b/>
          <w:sz w:val="28"/>
        </w:rPr>
      </w:pPr>
      <w:r>
        <w:t xml:space="preserve">                                 </w:t>
      </w:r>
      <w:r w:rsidRPr="002529FC">
        <w:rPr>
          <w:sz w:val="28"/>
        </w:rPr>
        <w:t xml:space="preserve">    </w:t>
      </w:r>
      <w:r>
        <w:rPr>
          <w:sz w:val="28"/>
        </w:rPr>
        <w:t xml:space="preserve">                           </w:t>
      </w:r>
      <w:r w:rsidRPr="002529FC">
        <w:rPr>
          <w:b/>
          <w:sz w:val="28"/>
        </w:rPr>
        <w:t>Приложение:</w:t>
      </w:r>
    </w:p>
    <w:p w:rsidR="00996A66" w:rsidRPr="002529FC" w:rsidRDefault="00996A66">
      <w:pPr>
        <w:rPr>
          <w:b/>
          <w:sz w:val="28"/>
        </w:rPr>
      </w:pPr>
      <w:r w:rsidRPr="002529FC">
        <w:rPr>
          <w:b/>
          <w:sz w:val="28"/>
        </w:rPr>
        <w:t xml:space="preserve">                                  «Жизнь и работа профсоюзной организации»</w:t>
      </w:r>
    </w:p>
    <w:p w:rsidR="00996A66" w:rsidRDefault="00996A66">
      <w:r w:rsidRPr="007E5ED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47.25pt;visibility:visible">
            <v:imagedata r:id="rId4" o:title=""/>
          </v:shape>
        </w:pict>
      </w:r>
      <w:r>
        <w:t>Мы на Прохоровском поле.</w:t>
      </w:r>
    </w:p>
    <w:p w:rsidR="00996A66" w:rsidRDefault="00996A66"/>
    <w:p w:rsidR="00996A66" w:rsidRDefault="00996A66">
      <w:r w:rsidRPr="007E5ED3">
        <w:rPr>
          <w:noProof/>
          <w:lang w:eastAsia="ru-RU"/>
        </w:rPr>
        <w:pict>
          <v:shape id="Рисунок 2" o:spid="_x0000_i1026" type="#_x0000_t75" style="width:468pt;height:351pt;visibility:visible">
            <v:imagedata r:id="rId5" o:title=""/>
          </v:shape>
        </w:pict>
      </w:r>
    </w:p>
    <w:p w:rsidR="00996A66" w:rsidRDefault="00996A66">
      <w:r>
        <w:t>Выпускной 2016 год.</w:t>
      </w:r>
    </w:p>
    <w:p w:rsidR="00996A66" w:rsidRDefault="00996A66">
      <w:r w:rsidRPr="007E5ED3">
        <w:rPr>
          <w:noProof/>
          <w:lang w:eastAsia="ru-RU"/>
        </w:rPr>
        <w:pict>
          <v:shape id="Рисунок 3" o:spid="_x0000_i1027" type="#_x0000_t75" style="width:462.75pt;height:309pt;visibility:visible">
            <v:imagedata r:id="rId6" o:title=""/>
          </v:shape>
        </w:pict>
      </w:r>
    </w:p>
    <w:p w:rsidR="00996A66" w:rsidRDefault="00996A66"/>
    <w:p w:rsidR="00996A66" w:rsidRDefault="00996A66">
      <w:r w:rsidRPr="007E5ED3">
        <w:rPr>
          <w:noProof/>
          <w:lang w:eastAsia="ru-RU"/>
        </w:rPr>
        <w:pict>
          <v:shape id="Рисунок 4" o:spid="_x0000_i1028" type="#_x0000_t75" style="width:171.75pt;height:171.75pt;visibility:visible">
            <v:imagedata r:id="rId7" o:title=""/>
          </v:shape>
        </w:pict>
      </w:r>
    </w:p>
    <w:p w:rsidR="00996A66" w:rsidRDefault="00996A66">
      <w:r>
        <w:t>Экскурсия в Москву.</w:t>
      </w:r>
    </w:p>
    <w:p w:rsidR="00996A66" w:rsidRDefault="00996A66">
      <w:r w:rsidRPr="007E5ED3">
        <w:rPr>
          <w:noProof/>
          <w:lang w:eastAsia="ru-RU"/>
        </w:rPr>
        <w:pict>
          <v:shape id="Рисунок 5" o:spid="_x0000_i1029" type="#_x0000_t75" style="width:460.5pt;height:345.75pt;visibility:visible">
            <v:imagedata r:id="rId8" o:title=""/>
          </v:shape>
        </w:pict>
      </w:r>
    </w:p>
    <w:p w:rsidR="00996A66" w:rsidRDefault="00996A66">
      <w:r>
        <w:t>Профсоюз за здоровый образ жизни.</w:t>
      </w:r>
    </w:p>
    <w:p w:rsidR="00996A66" w:rsidRDefault="00996A66"/>
    <w:p w:rsidR="00996A66" w:rsidRDefault="00996A66"/>
    <w:p w:rsidR="00996A66" w:rsidRDefault="00996A66"/>
    <w:p w:rsidR="00996A66" w:rsidRDefault="00996A66"/>
    <w:p w:rsidR="00996A66" w:rsidRDefault="00996A66">
      <w:r w:rsidRPr="007E5ED3">
        <w:rPr>
          <w:noProof/>
          <w:lang w:eastAsia="ru-RU"/>
        </w:rPr>
        <w:pict>
          <v:shape id="Рисунок 6" o:spid="_x0000_i1030" type="#_x0000_t75" style="width:463.5pt;height:279pt;visibility:visible">
            <v:imagedata r:id="rId9" o:title=""/>
          </v:shape>
        </w:pict>
      </w:r>
    </w:p>
    <w:p w:rsidR="00996A66" w:rsidRDefault="00996A66">
      <w:r>
        <w:t>Весёлый праздник Масленица.</w:t>
      </w:r>
    </w:p>
    <w:p w:rsidR="00996A66" w:rsidRDefault="00996A66"/>
    <w:p w:rsidR="00996A66" w:rsidRDefault="00996A66"/>
    <w:p w:rsidR="00996A66" w:rsidRDefault="00996A66"/>
    <w:p w:rsidR="00996A66" w:rsidRDefault="00996A66">
      <w:pPr>
        <w:rPr>
          <w:noProof/>
          <w:lang w:eastAsia="ru-RU"/>
        </w:rPr>
      </w:pPr>
    </w:p>
    <w:p w:rsidR="00996A66" w:rsidRDefault="00996A66">
      <w:pPr>
        <w:rPr>
          <w:noProof/>
          <w:lang w:eastAsia="ru-RU"/>
        </w:rPr>
      </w:pPr>
    </w:p>
    <w:p w:rsidR="00996A66" w:rsidRDefault="00996A66">
      <w:r w:rsidRPr="007E5ED3">
        <w:rPr>
          <w:noProof/>
          <w:lang w:eastAsia="ru-RU"/>
        </w:rPr>
        <w:pict>
          <v:shape id="Рисунок 7" o:spid="_x0000_i1031" type="#_x0000_t75" style="width:468pt;height:351pt;visibility:visible">
            <v:imagedata r:id="rId10" o:title=""/>
          </v:shape>
        </w:pict>
      </w:r>
    </w:p>
    <w:p w:rsidR="00996A66" w:rsidRDefault="00996A66">
      <w:r>
        <w:t>Посещение тружеников тыла.</w:t>
      </w:r>
    </w:p>
    <w:p w:rsidR="00996A66" w:rsidRDefault="00996A66"/>
    <w:p w:rsidR="00996A66" w:rsidRDefault="00996A66">
      <w:r w:rsidRPr="007E5ED3">
        <w:rPr>
          <w:noProof/>
          <w:lang w:eastAsia="ru-RU"/>
        </w:rPr>
        <w:pict>
          <v:shape id="Рисунок 8" o:spid="_x0000_i1032" type="#_x0000_t75" style="width:468pt;height:351pt;visibility:visible">
            <v:imagedata r:id="rId11" o:title=""/>
          </v:shape>
        </w:pict>
      </w:r>
    </w:p>
    <w:p w:rsidR="00996A66" w:rsidRDefault="00996A66">
      <w:r>
        <w:t>Встреча с ветеранами .</w:t>
      </w:r>
    </w:p>
    <w:p w:rsidR="00996A66" w:rsidRDefault="00996A66"/>
    <w:p w:rsidR="00996A66" w:rsidRDefault="00996A66">
      <w:r w:rsidRPr="007E5ED3">
        <w:rPr>
          <w:noProof/>
          <w:lang w:eastAsia="ru-RU"/>
        </w:rPr>
        <w:pict>
          <v:shape id="Рисунок 9" o:spid="_x0000_i1033" type="#_x0000_t75" style="width:468pt;height:351pt;visibility:visible">
            <v:imagedata r:id="rId12" o:title=""/>
          </v:shape>
        </w:pict>
      </w:r>
    </w:p>
    <w:p w:rsidR="00996A66" w:rsidRDefault="00996A66">
      <w:r>
        <w:t>Отчетно-выборное собрание.</w:t>
      </w:r>
    </w:p>
    <w:p w:rsidR="00996A66" w:rsidRDefault="00996A66">
      <w:r w:rsidRPr="007E5ED3">
        <w:rPr>
          <w:noProof/>
          <w:lang w:eastAsia="ru-RU"/>
        </w:rPr>
        <w:pict>
          <v:shape id="Рисунок 10" o:spid="_x0000_i1034" type="#_x0000_t75" style="width:468pt;height:624pt;visibility:visible">
            <v:imagedata r:id="rId13" o:title=""/>
          </v:shape>
        </w:pict>
      </w:r>
    </w:p>
    <w:p w:rsidR="00996A66" w:rsidRDefault="00996A66">
      <w:r>
        <w:t>Вручение профсоюзной грамоты директору школы,   социальному-партнеру Калугиной О.А.</w:t>
      </w:r>
    </w:p>
    <w:p w:rsidR="00996A66" w:rsidRDefault="00996A66"/>
    <w:p w:rsidR="00996A66" w:rsidRDefault="00996A66"/>
    <w:p w:rsidR="00996A66" w:rsidRDefault="00996A66"/>
    <w:p w:rsidR="00996A66" w:rsidRDefault="00996A66"/>
    <w:p w:rsidR="00996A66" w:rsidRDefault="00996A66">
      <w:r w:rsidRPr="007E5ED3">
        <w:rPr>
          <w:noProof/>
          <w:lang w:eastAsia="ru-RU"/>
        </w:rPr>
        <w:pict>
          <v:shape id="Рисунок 11" o:spid="_x0000_i1035" type="#_x0000_t75" style="width:467.25pt;height:280.5pt;visibility:visible">
            <v:imagedata r:id="rId14" o:title=""/>
          </v:shape>
        </w:pict>
      </w:r>
    </w:p>
    <w:p w:rsidR="00996A66" w:rsidRDefault="00996A66"/>
    <w:p w:rsidR="00996A66" w:rsidRDefault="00996A66">
      <w:r>
        <w:t xml:space="preserve"> Плановое профсоюзное  собрание</w:t>
      </w:r>
    </w:p>
    <w:p w:rsidR="00996A66" w:rsidRDefault="00996A66"/>
    <w:p w:rsidR="00996A66" w:rsidRDefault="00996A66"/>
    <w:p w:rsidR="00996A66" w:rsidRDefault="00996A66"/>
    <w:p w:rsidR="00996A66" w:rsidRDefault="00996A66">
      <w:r w:rsidRPr="007E5ED3">
        <w:rPr>
          <w:noProof/>
          <w:lang w:eastAsia="ru-RU"/>
        </w:rPr>
        <w:pict>
          <v:shape id="Рисунок 12" o:spid="_x0000_i1036" type="#_x0000_t75" style="width:463.5pt;height:348pt;visibility:visible">
            <v:imagedata r:id="rId15" o:title=""/>
          </v:shape>
        </w:pict>
      </w:r>
    </w:p>
    <w:p w:rsidR="00996A66" w:rsidRDefault="00996A66">
      <w:r>
        <w:t>Чествование педагогов , ушедших на заслуженный отдых</w:t>
      </w:r>
      <w:bookmarkStart w:id="0" w:name="_GoBack"/>
      <w:bookmarkEnd w:id="0"/>
    </w:p>
    <w:p w:rsidR="00996A66" w:rsidRDefault="00996A66" w:rsidP="00E03568">
      <w:r w:rsidRPr="007E5ED3">
        <w:rPr>
          <w:noProof/>
          <w:lang w:eastAsia="ru-RU"/>
        </w:rPr>
        <w:pict>
          <v:shape id="Рисунок 13" o:spid="_x0000_i1037" type="#_x0000_t75" style="width:467.25pt;height:311.25pt;visibility:visible">
            <v:imagedata r:id="rId16" o:title=""/>
          </v:shape>
        </w:pict>
      </w:r>
    </w:p>
    <w:p w:rsidR="00996A66" w:rsidRDefault="00996A66" w:rsidP="00E03568">
      <w:pPr>
        <w:tabs>
          <w:tab w:val="left" w:pos="3285"/>
        </w:tabs>
      </w:pPr>
      <w:r>
        <w:tab/>
        <w:t>Заседание профсоюзного кружка</w:t>
      </w:r>
    </w:p>
    <w:p w:rsidR="00996A66" w:rsidRPr="00E03568" w:rsidRDefault="00996A66" w:rsidP="00E03568">
      <w:pPr>
        <w:tabs>
          <w:tab w:val="left" w:pos="3285"/>
        </w:tabs>
      </w:pPr>
    </w:p>
    <w:sectPr w:rsidR="00996A66" w:rsidRPr="00E03568" w:rsidSect="00DC1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16C6"/>
    <w:rsid w:val="002529FC"/>
    <w:rsid w:val="002816C6"/>
    <w:rsid w:val="003C62C3"/>
    <w:rsid w:val="00403EA3"/>
    <w:rsid w:val="007E5ED3"/>
    <w:rsid w:val="00996A66"/>
    <w:rsid w:val="00B07620"/>
    <w:rsid w:val="00D4216B"/>
    <w:rsid w:val="00DC1AF4"/>
    <w:rsid w:val="00E03568"/>
    <w:rsid w:val="00E71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AF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8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1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11</Pages>
  <Words>89</Words>
  <Characters>513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Приложение:</dc:title>
  <dc:subject/>
  <dc:creator>ххх</dc:creator>
  <cp:keywords/>
  <dc:description/>
  <cp:lastModifiedBy>DNA7 X86</cp:lastModifiedBy>
  <cp:revision>2</cp:revision>
  <dcterms:created xsi:type="dcterms:W3CDTF">2020-12-16T07:54:00Z</dcterms:created>
  <dcterms:modified xsi:type="dcterms:W3CDTF">2020-12-16T07:54:00Z</dcterms:modified>
</cp:coreProperties>
</file>